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54F159" w14:textId="0349D898" w:rsidR="001C3AE2" w:rsidRPr="006C36F8" w:rsidRDefault="006C36F8" w:rsidP="006C36F8">
      <w:pPr>
        <w:jc w:val="center"/>
        <w:rPr>
          <w:rFonts w:asciiTheme="minorHAnsi" w:hAnsiTheme="minorHAnsi" w:cstheme="minorHAnsi"/>
          <w:b/>
        </w:rPr>
      </w:pPr>
      <w:r w:rsidRPr="006C36F8">
        <w:rPr>
          <w:rFonts w:asciiTheme="minorHAnsi" w:hAnsiTheme="minorHAnsi" w:cstheme="minorHAnsi"/>
          <w:b/>
          <w:noProof/>
        </w:rPr>
        <w:drawing>
          <wp:inline distT="0" distB="0" distL="0" distR="0" wp14:anchorId="4306F82A" wp14:editId="26375643">
            <wp:extent cx="3810000" cy="957072"/>
            <wp:effectExtent l="0" t="0" r="0" b="0"/>
            <wp:docPr id="2" name="Picture 2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clipar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957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4F15B" w14:textId="77777777" w:rsidR="00E76E9C" w:rsidRPr="006C36F8" w:rsidRDefault="00E76E9C" w:rsidP="00E76E9C">
      <w:pPr>
        <w:pBdr>
          <w:bottom w:val="single" w:sz="4" w:space="1" w:color="auto"/>
        </w:pBdr>
        <w:autoSpaceDE w:val="0"/>
        <w:autoSpaceDN w:val="0"/>
        <w:adjustRightInd w:val="0"/>
        <w:jc w:val="center"/>
        <w:rPr>
          <w:rFonts w:asciiTheme="minorHAnsi" w:hAnsiTheme="minorHAnsi" w:cstheme="minorHAnsi"/>
        </w:rPr>
      </w:pPr>
    </w:p>
    <w:p w14:paraId="0754F15C" w14:textId="130BEA5C" w:rsidR="00AB75BF" w:rsidRPr="00A0595A" w:rsidRDefault="00613279" w:rsidP="005F6C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0595A">
        <w:rPr>
          <w:rFonts w:asciiTheme="minorHAnsi" w:hAnsiTheme="minorHAnsi" w:cstheme="minorHAnsi"/>
          <w:b/>
          <w:sz w:val="28"/>
          <w:szCs w:val="28"/>
        </w:rPr>
        <w:t xml:space="preserve">Elder Mediation </w:t>
      </w:r>
      <w:r w:rsidR="00A0595A">
        <w:rPr>
          <w:rFonts w:asciiTheme="minorHAnsi" w:hAnsiTheme="minorHAnsi" w:cstheme="minorHAnsi"/>
          <w:b/>
          <w:sz w:val="28"/>
          <w:szCs w:val="28"/>
        </w:rPr>
        <w:t>(Standard or Advanced)</w:t>
      </w:r>
    </w:p>
    <w:p w14:paraId="0754F15D" w14:textId="77777777" w:rsidR="00E50F7D" w:rsidRPr="00A0595A" w:rsidRDefault="00E50F7D" w:rsidP="005F6C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0595A">
        <w:rPr>
          <w:rFonts w:asciiTheme="minorHAnsi" w:hAnsiTheme="minorHAnsi" w:cstheme="minorHAnsi"/>
          <w:b/>
          <w:sz w:val="28"/>
          <w:szCs w:val="28"/>
        </w:rPr>
        <w:t>Annual Certification Maintenance</w:t>
      </w:r>
    </w:p>
    <w:p w14:paraId="0754F15E" w14:textId="3E8A8D34" w:rsidR="00E50F7D" w:rsidRPr="00A0595A" w:rsidRDefault="00A444B5" w:rsidP="00E76E9C">
      <w:pPr>
        <w:pBdr>
          <w:bottom w:val="single" w:sz="4" w:space="1" w:color="auto"/>
        </w:pBd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A0595A">
        <w:rPr>
          <w:rFonts w:asciiTheme="minorHAnsi" w:hAnsiTheme="minorHAnsi" w:cstheme="minorHAnsi"/>
          <w:b/>
          <w:sz w:val="28"/>
          <w:szCs w:val="28"/>
        </w:rPr>
        <w:t>Membership Year 20</w:t>
      </w:r>
      <w:r w:rsidR="00E340A7" w:rsidRPr="00A0595A">
        <w:rPr>
          <w:rFonts w:asciiTheme="minorHAnsi" w:hAnsiTheme="minorHAnsi" w:cstheme="minorHAnsi"/>
          <w:b/>
          <w:sz w:val="28"/>
          <w:szCs w:val="28"/>
        </w:rPr>
        <w:t>2</w:t>
      </w:r>
      <w:r w:rsidR="00B84D45">
        <w:rPr>
          <w:rFonts w:asciiTheme="minorHAnsi" w:hAnsiTheme="minorHAnsi" w:cstheme="minorHAnsi"/>
          <w:b/>
          <w:sz w:val="28"/>
          <w:szCs w:val="28"/>
        </w:rPr>
        <w:t>5</w:t>
      </w:r>
    </w:p>
    <w:p w14:paraId="0754F15F" w14:textId="77777777" w:rsidR="00E50F7D" w:rsidRPr="006C36F8" w:rsidRDefault="00E50F7D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0" w14:textId="201F5DC9" w:rsidR="00E50F7D" w:rsidRPr="006C36F8" w:rsidRDefault="00991326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>To</w:t>
      </w:r>
      <w:r w:rsidR="00E50F7D" w:rsidRPr="006C36F8">
        <w:rPr>
          <w:rFonts w:asciiTheme="minorHAnsi" w:hAnsiTheme="minorHAnsi" w:cstheme="minorHAnsi"/>
        </w:rPr>
        <w:t xml:space="preserve"> maintain the use of your FMC</w:t>
      </w:r>
      <w:r w:rsidR="00613279" w:rsidRPr="006C36F8">
        <w:rPr>
          <w:rFonts w:asciiTheme="minorHAnsi" w:hAnsiTheme="minorHAnsi" w:cstheme="minorHAnsi"/>
        </w:rPr>
        <w:t xml:space="preserve"> Elder Mediation</w:t>
      </w:r>
      <w:r w:rsidR="00E50F7D" w:rsidRPr="006C36F8">
        <w:rPr>
          <w:rFonts w:asciiTheme="minorHAnsi" w:hAnsiTheme="minorHAnsi" w:cstheme="minorHAnsi"/>
        </w:rPr>
        <w:t xml:space="preserve"> Cer</w:t>
      </w:r>
      <w:r w:rsidR="007B253E" w:rsidRPr="006C36F8">
        <w:rPr>
          <w:rFonts w:asciiTheme="minorHAnsi" w:hAnsiTheme="minorHAnsi" w:cstheme="minorHAnsi"/>
        </w:rPr>
        <w:t xml:space="preserve">tification designation, </w:t>
      </w:r>
      <w:r w:rsidR="002A10B9">
        <w:rPr>
          <w:rFonts w:asciiTheme="minorHAnsi" w:hAnsiTheme="minorHAnsi" w:cstheme="minorHAnsi"/>
        </w:rPr>
        <w:t>you must</w:t>
      </w:r>
      <w:r w:rsidR="00E50F7D" w:rsidRPr="006C36F8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fully</w:t>
      </w:r>
      <w:r w:rsidR="00E50F7D" w:rsidRPr="006C36F8">
        <w:rPr>
          <w:rFonts w:asciiTheme="minorHAnsi" w:hAnsiTheme="minorHAnsi" w:cstheme="minorHAnsi"/>
        </w:rPr>
        <w:t xml:space="preserve"> complete and return this form to FMC </w:t>
      </w:r>
      <w:r w:rsidR="00141819" w:rsidRPr="006C36F8">
        <w:rPr>
          <w:rFonts w:asciiTheme="minorHAnsi" w:hAnsiTheme="minorHAnsi" w:cstheme="minorHAnsi"/>
        </w:rPr>
        <w:t xml:space="preserve">along with the </w:t>
      </w:r>
      <w:r w:rsidR="005F78E9" w:rsidRPr="006C36F8">
        <w:rPr>
          <w:rFonts w:asciiTheme="minorHAnsi" w:hAnsiTheme="minorHAnsi" w:cstheme="minorHAnsi"/>
        </w:rPr>
        <w:t>annual cert</w:t>
      </w:r>
      <w:r w:rsidR="00141819" w:rsidRPr="006C36F8">
        <w:rPr>
          <w:rFonts w:asciiTheme="minorHAnsi" w:hAnsiTheme="minorHAnsi" w:cstheme="minorHAnsi"/>
        </w:rPr>
        <w:t>ification maintenance fee of</w:t>
      </w:r>
      <w:r w:rsidR="007B253E" w:rsidRPr="006C36F8">
        <w:rPr>
          <w:rFonts w:asciiTheme="minorHAnsi" w:hAnsiTheme="minorHAnsi" w:cstheme="minorHAnsi"/>
        </w:rPr>
        <w:t xml:space="preserve"> $1</w:t>
      </w:r>
      <w:r w:rsidR="007D5386" w:rsidRPr="006C36F8">
        <w:rPr>
          <w:rFonts w:asciiTheme="minorHAnsi" w:hAnsiTheme="minorHAnsi" w:cstheme="minorHAnsi"/>
        </w:rPr>
        <w:t>5</w:t>
      </w:r>
      <w:r w:rsidR="007B253E" w:rsidRPr="006C36F8">
        <w:rPr>
          <w:rFonts w:asciiTheme="minorHAnsi" w:hAnsiTheme="minorHAnsi" w:cstheme="minorHAnsi"/>
        </w:rPr>
        <w:t>0</w:t>
      </w:r>
      <w:r w:rsidR="00EA3F6E">
        <w:rPr>
          <w:rFonts w:asciiTheme="minorHAnsi" w:hAnsiTheme="minorHAnsi" w:cstheme="minorHAnsi"/>
        </w:rPr>
        <w:t>/year</w:t>
      </w:r>
      <w:r w:rsidR="00141819" w:rsidRPr="006C36F8">
        <w:rPr>
          <w:rFonts w:asciiTheme="minorHAnsi" w:hAnsiTheme="minorHAnsi" w:cstheme="minorHAnsi"/>
        </w:rPr>
        <w:t xml:space="preserve">. Please note that a requirement for </w:t>
      </w:r>
      <w:r>
        <w:rPr>
          <w:rFonts w:asciiTheme="minorHAnsi" w:hAnsiTheme="minorHAnsi" w:cstheme="minorHAnsi"/>
        </w:rPr>
        <w:t>c</w:t>
      </w:r>
      <w:r w:rsidR="00141819" w:rsidRPr="006C36F8">
        <w:rPr>
          <w:rFonts w:asciiTheme="minorHAnsi" w:hAnsiTheme="minorHAnsi" w:cstheme="minorHAnsi"/>
        </w:rPr>
        <w:t xml:space="preserve">ertification renewal is that you are also a </w:t>
      </w:r>
      <w:r w:rsidR="002A10B9">
        <w:rPr>
          <w:rFonts w:asciiTheme="minorHAnsi" w:hAnsiTheme="minorHAnsi" w:cstheme="minorHAnsi"/>
        </w:rPr>
        <w:t>current</w:t>
      </w:r>
      <w:r w:rsidR="00141819" w:rsidRPr="006C36F8">
        <w:rPr>
          <w:rFonts w:asciiTheme="minorHAnsi" w:hAnsiTheme="minorHAnsi" w:cstheme="minorHAnsi"/>
        </w:rPr>
        <w:t xml:space="preserve"> </w:t>
      </w:r>
      <w:r w:rsidR="00EA3F6E">
        <w:rPr>
          <w:rFonts w:asciiTheme="minorHAnsi" w:hAnsiTheme="minorHAnsi" w:cstheme="minorHAnsi"/>
        </w:rPr>
        <w:t>General M</w:t>
      </w:r>
      <w:r w:rsidR="00141819" w:rsidRPr="006C36F8">
        <w:rPr>
          <w:rFonts w:asciiTheme="minorHAnsi" w:hAnsiTheme="minorHAnsi" w:cstheme="minorHAnsi"/>
        </w:rPr>
        <w:t>ember of FMC</w:t>
      </w:r>
      <w:r w:rsidR="002A10B9">
        <w:rPr>
          <w:rFonts w:asciiTheme="minorHAnsi" w:hAnsiTheme="minorHAnsi" w:cstheme="minorHAnsi"/>
        </w:rPr>
        <w:t xml:space="preserve"> ($140/year)</w:t>
      </w:r>
      <w:r w:rsidR="00141819" w:rsidRPr="006C36F8">
        <w:rPr>
          <w:rFonts w:asciiTheme="minorHAnsi" w:hAnsiTheme="minorHAnsi" w:cstheme="minorHAnsi"/>
        </w:rPr>
        <w:t>.</w:t>
      </w:r>
      <w:r w:rsidR="00E50F7D" w:rsidRPr="006C36F8">
        <w:rPr>
          <w:rFonts w:asciiTheme="minorHAnsi" w:hAnsiTheme="minorHAnsi" w:cstheme="minorHAnsi"/>
        </w:rPr>
        <w:t xml:space="preserve">  </w:t>
      </w:r>
    </w:p>
    <w:p w14:paraId="0754F161" w14:textId="77777777" w:rsidR="00E50F7D" w:rsidRPr="006C36F8" w:rsidRDefault="00E50F7D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2" w14:textId="0BFC3D42" w:rsidR="00613279" w:rsidRPr="006C36F8" w:rsidRDefault="00E50F7D" w:rsidP="00AB75BF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 xml:space="preserve">Name of </w:t>
      </w:r>
      <w:r w:rsidR="00613279" w:rsidRPr="006C36F8">
        <w:rPr>
          <w:rFonts w:asciiTheme="minorHAnsi" w:hAnsiTheme="minorHAnsi" w:cstheme="minorHAnsi"/>
        </w:rPr>
        <w:t xml:space="preserve">Elder Mediation </w:t>
      </w:r>
      <w:r w:rsidRPr="006C36F8">
        <w:rPr>
          <w:rFonts w:asciiTheme="minorHAnsi" w:hAnsiTheme="minorHAnsi" w:cstheme="minorHAnsi"/>
        </w:rPr>
        <w:t xml:space="preserve">Certified Member: </w:t>
      </w:r>
      <w:r w:rsidR="006C36F8" w:rsidRPr="006C36F8">
        <w:rPr>
          <w:rFonts w:asciiTheme="minorHAnsi" w:hAnsiTheme="minorHAnsi" w:cstheme="minorHAnsi"/>
        </w:rPr>
        <w:t xml:space="preserve"> </w:t>
      </w:r>
      <w:r w:rsidRPr="006C36F8">
        <w:rPr>
          <w:rFonts w:asciiTheme="minorHAnsi" w:hAnsiTheme="minorHAnsi" w:cstheme="minorHAnsi"/>
        </w:rPr>
        <w:t>_____________________</w:t>
      </w:r>
      <w:r w:rsidR="006C36F8">
        <w:rPr>
          <w:rFonts w:asciiTheme="minorHAnsi" w:hAnsiTheme="minorHAnsi" w:cstheme="minorHAnsi"/>
        </w:rPr>
        <w:t>____________</w:t>
      </w:r>
      <w:r w:rsidRPr="006C36F8">
        <w:rPr>
          <w:rFonts w:asciiTheme="minorHAnsi" w:hAnsiTheme="minorHAnsi" w:cstheme="minorHAnsi"/>
        </w:rPr>
        <w:t>__________</w:t>
      </w:r>
      <w:r w:rsidR="00AB75BF" w:rsidRPr="006C36F8">
        <w:rPr>
          <w:rFonts w:asciiTheme="minorHAnsi" w:hAnsiTheme="minorHAnsi" w:cstheme="minorHAnsi"/>
        </w:rPr>
        <w:t>___</w:t>
      </w:r>
    </w:p>
    <w:p w14:paraId="0754F163" w14:textId="77777777" w:rsidR="00E50F7D" w:rsidRPr="006C36F8" w:rsidRDefault="00E50F7D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4" w14:textId="77777777" w:rsidR="00E50F7D" w:rsidRPr="006C36F8" w:rsidRDefault="00E50F7D" w:rsidP="005F6C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</w:rPr>
      </w:pPr>
      <w:r w:rsidRPr="006C36F8">
        <w:rPr>
          <w:rFonts w:asciiTheme="minorHAnsi" w:hAnsiTheme="minorHAnsi" w:cstheme="minorHAnsi"/>
          <w:b/>
        </w:rPr>
        <w:t>DECLARATION (all statements must be completed)</w:t>
      </w:r>
    </w:p>
    <w:p w14:paraId="0754F165" w14:textId="77777777" w:rsidR="00E50F7D" w:rsidRPr="006C36F8" w:rsidRDefault="00E50F7D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6" w14:textId="040BC334" w:rsidR="005F6C52" w:rsidRPr="006C36F8" w:rsidRDefault="004E19D2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bookmarkEnd w:id="0"/>
      <w:r w:rsidRPr="005F6C52">
        <w:t xml:space="preserve"> </w:t>
      </w:r>
      <w:r w:rsidR="00887A7C" w:rsidRPr="006C36F8">
        <w:rPr>
          <w:rFonts w:asciiTheme="minorHAnsi" w:hAnsiTheme="minorHAnsi" w:cstheme="minorHAnsi"/>
        </w:rPr>
        <w:t xml:space="preserve"> </w:t>
      </w:r>
      <w:r w:rsidR="004C4562" w:rsidRPr="006C36F8">
        <w:rPr>
          <w:rFonts w:asciiTheme="minorHAnsi" w:hAnsiTheme="minorHAnsi" w:cstheme="minorHAnsi"/>
        </w:rPr>
        <w:t>I hereby acknowledge</w:t>
      </w:r>
      <w:r w:rsidR="00E50F7D" w:rsidRPr="006C36F8">
        <w:rPr>
          <w:rFonts w:asciiTheme="minorHAnsi" w:hAnsiTheme="minorHAnsi" w:cstheme="minorHAnsi"/>
        </w:rPr>
        <w:t xml:space="preserve"> that I am a member in good standing of Family Mediation Canada</w:t>
      </w:r>
      <w:r w:rsidR="005F6C52" w:rsidRPr="006C36F8">
        <w:rPr>
          <w:rFonts w:asciiTheme="minorHAnsi" w:hAnsiTheme="minorHAnsi" w:cstheme="minorHAnsi"/>
        </w:rPr>
        <w:t>.</w:t>
      </w:r>
    </w:p>
    <w:p w14:paraId="0754F167" w14:textId="77777777" w:rsidR="00C63142" w:rsidRPr="006C36F8" w:rsidRDefault="00C63142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8" w14:textId="3E5CD208" w:rsidR="00E50F7D" w:rsidRPr="006C36F8" w:rsidRDefault="004E19D2" w:rsidP="005E76D7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r w:rsidRPr="005F6C52">
        <w:t xml:space="preserve"> </w:t>
      </w:r>
      <w:r w:rsidR="00887A7C" w:rsidRPr="006C36F8">
        <w:rPr>
          <w:rFonts w:asciiTheme="minorHAnsi" w:hAnsiTheme="minorHAnsi" w:cstheme="minorHAnsi"/>
        </w:rPr>
        <w:t xml:space="preserve"> </w:t>
      </w:r>
      <w:r w:rsidR="004C4562" w:rsidRPr="006C36F8">
        <w:rPr>
          <w:rFonts w:asciiTheme="minorHAnsi" w:hAnsiTheme="minorHAnsi" w:cstheme="minorHAnsi"/>
        </w:rPr>
        <w:t>I hereby acknowledge</w:t>
      </w:r>
      <w:r w:rsidR="005F6C52" w:rsidRPr="006C36F8">
        <w:rPr>
          <w:rFonts w:asciiTheme="minorHAnsi" w:hAnsiTheme="minorHAnsi" w:cstheme="minorHAnsi"/>
        </w:rPr>
        <w:t xml:space="preserve"> that I agree to ad</w:t>
      </w:r>
      <w:r w:rsidR="00613279" w:rsidRPr="006C36F8">
        <w:rPr>
          <w:rFonts w:asciiTheme="minorHAnsi" w:hAnsiTheme="minorHAnsi" w:cstheme="minorHAnsi"/>
        </w:rPr>
        <w:t>here to and do adhere to the Elder Mediator’s</w:t>
      </w:r>
      <w:r w:rsidR="005F6C52" w:rsidRPr="006C36F8">
        <w:rPr>
          <w:rFonts w:asciiTheme="minorHAnsi" w:hAnsiTheme="minorHAnsi" w:cstheme="minorHAnsi"/>
        </w:rPr>
        <w:t xml:space="preserve"> Code of Professional Condu</w:t>
      </w:r>
      <w:r w:rsidR="00613279" w:rsidRPr="006C36F8">
        <w:rPr>
          <w:rFonts w:asciiTheme="minorHAnsi" w:hAnsiTheme="minorHAnsi" w:cstheme="minorHAnsi"/>
        </w:rPr>
        <w:t>ct</w:t>
      </w:r>
      <w:r w:rsidR="004441D7" w:rsidRPr="006C36F8">
        <w:rPr>
          <w:rFonts w:asciiTheme="minorHAnsi" w:hAnsiTheme="minorHAnsi" w:cstheme="minorHAnsi"/>
        </w:rPr>
        <w:t xml:space="preserve">: </w:t>
      </w:r>
      <w:hyperlink r:id="rId8" w:history="1">
        <w:r w:rsidR="00610C5E">
          <w:rPr>
            <w:rStyle w:val="Hyperlink"/>
          </w:rPr>
          <w:t xml:space="preserve">Elder Mediation - </w:t>
        </w:r>
        <w:proofErr w:type="spellStart"/>
        <w:r w:rsidR="00610C5E">
          <w:rPr>
            <w:rStyle w:val="Hyperlink"/>
          </w:rPr>
          <w:t>FMCanada</w:t>
        </w:r>
        <w:proofErr w:type="spellEnd"/>
      </w:hyperlink>
    </w:p>
    <w:p w14:paraId="0754F169" w14:textId="77777777" w:rsidR="00C63142" w:rsidRPr="006C36F8" w:rsidRDefault="00C63142" w:rsidP="00670E52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</w:p>
    <w:p w14:paraId="0754F16A" w14:textId="17839BE5" w:rsidR="00ED1FAD" w:rsidRPr="006C36F8" w:rsidRDefault="004E19D2" w:rsidP="009C7F8D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r w:rsidRPr="005F6C52">
        <w:t xml:space="preserve"> </w:t>
      </w:r>
      <w:r w:rsidR="00887A7C" w:rsidRPr="006C36F8">
        <w:rPr>
          <w:rFonts w:asciiTheme="minorHAnsi" w:hAnsiTheme="minorHAnsi" w:cstheme="minorHAnsi"/>
        </w:rPr>
        <w:t xml:space="preserve"> </w:t>
      </w:r>
      <w:r w:rsidR="00670E52" w:rsidRPr="006C36F8">
        <w:rPr>
          <w:rFonts w:asciiTheme="minorHAnsi" w:hAnsiTheme="minorHAnsi" w:cstheme="minorHAnsi"/>
        </w:rPr>
        <w:t xml:space="preserve">I </w:t>
      </w:r>
      <w:r w:rsidR="004C4562" w:rsidRPr="006C36F8">
        <w:rPr>
          <w:rFonts w:asciiTheme="minorHAnsi" w:hAnsiTheme="minorHAnsi" w:cstheme="minorHAnsi"/>
        </w:rPr>
        <w:t>hereby acknowledge</w:t>
      </w:r>
      <w:r w:rsidR="00B8182C" w:rsidRPr="006C36F8">
        <w:rPr>
          <w:rFonts w:asciiTheme="minorHAnsi" w:hAnsiTheme="minorHAnsi" w:cstheme="minorHAnsi"/>
        </w:rPr>
        <w:t xml:space="preserve"> that I </w:t>
      </w:r>
      <w:r w:rsidR="00670E52" w:rsidRPr="006C36F8">
        <w:rPr>
          <w:rFonts w:asciiTheme="minorHAnsi" w:hAnsiTheme="minorHAnsi" w:cstheme="minorHAnsi"/>
        </w:rPr>
        <w:t xml:space="preserve">have provided </w:t>
      </w:r>
      <w:r w:rsidR="005F78E9" w:rsidRPr="006C36F8">
        <w:rPr>
          <w:rFonts w:asciiTheme="minorHAnsi" w:hAnsiTheme="minorHAnsi" w:cstheme="minorHAnsi"/>
        </w:rPr>
        <w:t>___</w:t>
      </w:r>
      <w:r w:rsidR="00CF3445" w:rsidRPr="006C36F8">
        <w:rPr>
          <w:rFonts w:asciiTheme="minorHAnsi" w:hAnsiTheme="minorHAnsi" w:cstheme="minorHAnsi"/>
        </w:rPr>
        <w:t>____</w:t>
      </w:r>
      <w:r w:rsidR="005F78E9" w:rsidRPr="006C36F8">
        <w:rPr>
          <w:rFonts w:asciiTheme="minorHAnsi" w:hAnsiTheme="minorHAnsi" w:cstheme="minorHAnsi"/>
        </w:rPr>
        <w:t xml:space="preserve">__ </w:t>
      </w:r>
      <w:r w:rsidR="00613279" w:rsidRPr="006C36F8">
        <w:rPr>
          <w:rFonts w:asciiTheme="minorHAnsi" w:hAnsiTheme="minorHAnsi" w:cstheme="minorHAnsi"/>
        </w:rPr>
        <w:t>hours of Elder M</w:t>
      </w:r>
      <w:r w:rsidR="005E76D7" w:rsidRPr="006C36F8">
        <w:rPr>
          <w:rFonts w:asciiTheme="minorHAnsi" w:hAnsiTheme="minorHAnsi" w:cstheme="minorHAnsi"/>
        </w:rPr>
        <w:t xml:space="preserve">ediation </w:t>
      </w:r>
      <w:r w:rsidR="00D56185" w:rsidRPr="006C36F8">
        <w:rPr>
          <w:rFonts w:asciiTheme="minorHAnsi" w:hAnsiTheme="minorHAnsi" w:cstheme="minorHAnsi"/>
        </w:rPr>
        <w:t xml:space="preserve">during </w:t>
      </w:r>
      <w:r w:rsidR="007D5386" w:rsidRPr="006C36F8">
        <w:rPr>
          <w:rFonts w:asciiTheme="minorHAnsi" w:hAnsiTheme="minorHAnsi" w:cstheme="minorHAnsi"/>
        </w:rPr>
        <w:t>202</w:t>
      </w:r>
      <w:r w:rsidR="00B84D45">
        <w:rPr>
          <w:rFonts w:asciiTheme="minorHAnsi" w:hAnsiTheme="minorHAnsi" w:cstheme="minorHAnsi"/>
        </w:rPr>
        <w:t>4</w:t>
      </w:r>
      <w:r w:rsidR="005F78E9" w:rsidRPr="006C36F8">
        <w:rPr>
          <w:rFonts w:asciiTheme="minorHAnsi" w:hAnsiTheme="minorHAnsi" w:cstheme="minorHAnsi"/>
        </w:rPr>
        <w:t>.</w:t>
      </w:r>
      <w:r w:rsidR="0033360F" w:rsidRPr="006C36F8">
        <w:rPr>
          <w:rFonts w:asciiTheme="minorHAnsi" w:hAnsiTheme="minorHAnsi" w:cstheme="minorHAnsi"/>
        </w:rPr>
        <w:t xml:space="preserve"> </w:t>
      </w:r>
    </w:p>
    <w:p w14:paraId="0754F16B" w14:textId="77777777" w:rsidR="00ED1FAD" w:rsidRPr="006C36F8" w:rsidRDefault="00ED1FAD" w:rsidP="00ED1FA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C" w14:textId="5BE96A1A" w:rsidR="009C7F8D" w:rsidRPr="006C36F8" w:rsidRDefault="004E19D2" w:rsidP="00ED1FAD">
      <w:pPr>
        <w:autoSpaceDE w:val="0"/>
        <w:autoSpaceDN w:val="0"/>
        <w:adjustRightInd w:val="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r w:rsidRPr="005F6C52">
        <w:t xml:space="preserve"> </w:t>
      </w:r>
      <w:r w:rsidR="00887A7C" w:rsidRPr="006C36F8">
        <w:rPr>
          <w:rFonts w:asciiTheme="minorHAnsi" w:hAnsiTheme="minorHAnsi" w:cstheme="minorHAnsi"/>
        </w:rPr>
        <w:t xml:space="preserve"> </w:t>
      </w:r>
      <w:r w:rsidR="00ED1FAD" w:rsidRPr="006C36F8">
        <w:rPr>
          <w:rFonts w:asciiTheme="minorHAnsi" w:hAnsiTheme="minorHAnsi" w:cstheme="minorHAnsi"/>
        </w:rPr>
        <w:t xml:space="preserve">If you are </w:t>
      </w:r>
      <w:r w:rsidR="009C7F8D" w:rsidRPr="006C36F8">
        <w:rPr>
          <w:rFonts w:asciiTheme="minorHAnsi" w:hAnsiTheme="minorHAnsi" w:cstheme="minorHAnsi"/>
        </w:rPr>
        <w:t>marketing your EM practice and</w:t>
      </w:r>
      <w:r w:rsidR="00ED1FAD" w:rsidRPr="006C36F8">
        <w:rPr>
          <w:rFonts w:asciiTheme="minorHAnsi" w:hAnsiTheme="minorHAnsi" w:cstheme="minorHAnsi"/>
        </w:rPr>
        <w:t>, as yet,</w:t>
      </w:r>
      <w:r w:rsidR="009C7F8D" w:rsidRPr="006C36F8">
        <w:rPr>
          <w:rFonts w:asciiTheme="minorHAnsi" w:hAnsiTheme="minorHAnsi" w:cstheme="minorHAnsi"/>
        </w:rPr>
        <w:t xml:space="preserve"> have minimal or no </w:t>
      </w:r>
      <w:r w:rsidR="009A0D14" w:rsidRPr="006C36F8">
        <w:rPr>
          <w:rFonts w:asciiTheme="minorHAnsi" w:hAnsiTheme="minorHAnsi" w:cstheme="minorHAnsi"/>
        </w:rPr>
        <w:t>face-to-face</w:t>
      </w:r>
      <w:r w:rsidR="009C7F8D" w:rsidRPr="006C36F8">
        <w:rPr>
          <w:rFonts w:asciiTheme="minorHAnsi" w:hAnsiTheme="minorHAnsi" w:cstheme="minorHAnsi"/>
        </w:rPr>
        <w:t xml:space="preserve"> hours of actual </w:t>
      </w:r>
      <w:r w:rsidR="00ED1FAD" w:rsidRPr="006C36F8">
        <w:rPr>
          <w:rFonts w:asciiTheme="minorHAnsi" w:hAnsiTheme="minorHAnsi" w:cstheme="minorHAnsi"/>
        </w:rPr>
        <w:br/>
        <w:t xml:space="preserve">      </w:t>
      </w:r>
      <w:r w:rsidR="00C22B06">
        <w:rPr>
          <w:rFonts w:asciiTheme="minorHAnsi" w:hAnsiTheme="minorHAnsi" w:cstheme="minorHAnsi"/>
        </w:rPr>
        <w:t xml:space="preserve"> </w:t>
      </w:r>
      <w:r w:rsidR="009C7F8D" w:rsidRPr="006C36F8">
        <w:rPr>
          <w:rFonts w:asciiTheme="minorHAnsi" w:hAnsiTheme="minorHAnsi" w:cstheme="minorHAnsi"/>
        </w:rPr>
        <w:t xml:space="preserve">Elder </w:t>
      </w:r>
      <w:r w:rsidR="00FD10FE" w:rsidRPr="006C36F8">
        <w:rPr>
          <w:rFonts w:asciiTheme="minorHAnsi" w:hAnsiTheme="minorHAnsi" w:cstheme="minorHAnsi"/>
        </w:rPr>
        <w:t>Mediation,</w:t>
      </w:r>
      <w:r w:rsidR="009C7F8D" w:rsidRPr="006C36F8">
        <w:rPr>
          <w:rFonts w:asciiTheme="minorHAnsi" w:hAnsiTheme="minorHAnsi" w:cstheme="minorHAnsi"/>
        </w:rPr>
        <w:t xml:space="preserve"> please provide numb</w:t>
      </w:r>
      <w:r w:rsidR="00ED1FAD" w:rsidRPr="006C36F8">
        <w:rPr>
          <w:rFonts w:asciiTheme="minorHAnsi" w:hAnsiTheme="minorHAnsi" w:cstheme="minorHAnsi"/>
        </w:rPr>
        <w:t xml:space="preserve">er of hours spent in role plays, practice development, </w:t>
      </w:r>
      <w:r w:rsidR="00ED1FAD" w:rsidRPr="006C36F8">
        <w:rPr>
          <w:rFonts w:asciiTheme="minorHAnsi" w:hAnsiTheme="minorHAnsi" w:cstheme="minorHAnsi"/>
        </w:rPr>
        <w:br/>
        <w:t xml:space="preserve">      </w:t>
      </w:r>
      <w:r w:rsidR="00C22B06">
        <w:rPr>
          <w:rFonts w:asciiTheme="minorHAnsi" w:hAnsiTheme="minorHAnsi" w:cstheme="minorHAnsi"/>
        </w:rPr>
        <w:t xml:space="preserve"> </w:t>
      </w:r>
      <w:r w:rsidR="00ED1FAD" w:rsidRPr="006C36F8">
        <w:rPr>
          <w:rFonts w:asciiTheme="minorHAnsi" w:hAnsiTheme="minorHAnsi" w:cstheme="minorHAnsi"/>
        </w:rPr>
        <w:t>marketing and/or other activities</w:t>
      </w:r>
      <w:r w:rsidR="00CF3445" w:rsidRPr="006C36F8">
        <w:rPr>
          <w:rFonts w:asciiTheme="minorHAnsi" w:hAnsiTheme="minorHAnsi" w:cstheme="minorHAnsi"/>
        </w:rPr>
        <w:t>: __________</w:t>
      </w:r>
    </w:p>
    <w:p w14:paraId="0754F16D" w14:textId="77777777" w:rsidR="000E7276" w:rsidRPr="006C36F8" w:rsidRDefault="000E7276" w:rsidP="005F78E9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0754F16E" w14:textId="3E598D78" w:rsidR="00613279" w:rsidRPr="006C36F8" w:rsidRDefault="004E19D2" w:rsidP="00C63142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r w:rsidRPr="005F6C52">
        <w:t xml:space="preserve"> </w:t>
      </w:r>
      <w:r w:rsidR="004C4562" w:rsidRPr="006C36F8">
        <w:rPr>
          <w:rFonts w:asciiTheme="minorHAnsi" w:hAnsiTheme="minorHAnsi" w:cstheme="minorHAnsi"/>
        </w:rPr>
        <w:t xml:space="preserve">  I hereby acknowledge</w:t>
      </w:r>
      <w:r w:rsidR="00B8182C" w:rsidRPr="006C36F8">
        <w:rPr>
          <w:rFonts w:asciiTheme="minorHAnsi" w:hAnsiTheme="minorHAnsi" w:cstheme="minorHAnsi"/>
        </w:rPr>
        <w:t xml:space="preserve"> that I have completed a minimum </w:t>
      </w:r>
      <w:r w:rsidR="00613279" w:rsidRPr="006C36F8">
        <w:rPr>
          <w:rFonts w:asciiTheme="minorHAnsi" w:hAnsiTheme="minorHAnsi" w:cstheme="minorHAnsi"/>
        </w:rPr>
        <w:t xml:space="preserve">of 20 hours of continuing </w:t>
      </w:r>
      <w:proofErr w:type="gramStart"/>
      <w:r w:rsidR="00613279" w:rsidRPr="006C36F8">
        <w:rPr>
          <w:rFonts w:asciiTheme="minorHAnsi" w:hAnsiTheme="minorHAnsi" w:cstheme="minorHAnsi"/>
        </w:rPr>
        <w:t>elder</w:t>
      </w:r>
      <w:r w:rsidR="00B8182C" w:rsidRPr="006C36F8">
        <w:rPr>
          <w:rFonts w:asciiTheme="minorHAnsi" w:hAnsiTheme="minorHAnsi" w:cstheme="minorHAnsi"/>
        </w:rPr>
        <w:t xml:space="preserve"> </w:t>
      </w:r>
      <w:r w:rsidR="00C22B06">
        <w:rPr>
          <w:rFonts w:asciiTheme="minorHAnsi" w:hAnsiTheme="minorHAnsi" w:cstheme="minorHAnsi"/>
        </w:rPr>
        <w:t xml:space="preserve"> </w:t>
      </w:r>
      <w:r w:rsidR="00B8182C" w:rsidRPr="006C36F8">
        <w:rPr>
          <w:rFonts w:asciiTheme="minorHAnsi" w:hAnsiTheme="minorHAnsi" w:cstheme="minorHAnsi"/>
        </w:rPr>
        <w:t>mediation</w:t>
      </w:r>
      <w:proofErr w:type="gramEnd"/>
      <w:r w:rsidR="00B8182C" w:rsidRPr="006C36F8">
        <w:rPr>
          <w:rFonts w:asciiTheme="minorHAnsi" w:hAnsiTheme="minorHAnsi" w:cstheme="minorHAnsi"/>
        </w:rPr>
        <w:t xml:space="preserve"> educat</w:t>
      </w:r>
      <w:r w:rsidR="00053EC3" w:rsidRPr="006C36F8">
        <w:rPr>
          <w:rFonts w:asciiTheme="minorHAnsi" w:hAnsiTheme="minorHAnsi" w:cstheme="minorHAnsi"/>
        </w:rPr>
        <w:t xml:space="preserve">ion in </w:t>
      </w:r>
      <w:r w:rsidR="007D5386" w:rsidRPr="006C36F8">
        <w:rPr>
          <w:rFonts w:asciiTheme="minorHAnsi" w:hAnsiTheme="minorHAnsi" w:cstheme="minorHAnsi"/>
        </w:rPr>
        <w:t>202</w:t>
      </w:r>
      <w:r w:rsidR="00B84D45">
        <w:rPr>
          <w:rFonts w:asciiTheme="minorHAnsi" w:hAnsiTheme="minorHAnsi" w:cstheme="minorHAnsi"/>
        </w:rPr>
        <w:t>4</w:t>
      </w:r>
      <w:r w:rsidR="005F78E9" w:rsidRPr="006C36F8">
        <w:rPr>
          <w:rFonts w:asciiTheme="minorHAnsi" w:hAnsiTheme="minorHAnsi" w:cstheme="minorHAnsi"/>
        </w:rPr>
        <w:t>, as specified below.  Mentoring, teaching and leading professional workshops</w:t>
      </w:r>
      <w:r w:rsidR="00DF0DC6" w:rsidRPr="006C36F8">
        <w:rPr>
          <w:rFonts w:asciiTheme="minorHAnsi" w:hAnsiTheme="minorHAnsi" w:cstheme="minorHAnsi"/>
        </w:rPr>
        <w:t>, attendance at webinars</w:t>
      </w:r>
      <w:r w:rsidR="004745D9" w:rsidRPr="006C36F8">
        <w:rPr>
          <w:rFonts w:asciiTheme="minorHAnsi" w:hAnsiTheme="minorHAnsi" w:cstheme="minorHAnsi"/>
        </w:rPr>
        <w:t>,</w:t>
      </w:r>
      <w:r w:rsidR="00DF0DC6" w:rsidRPr="006C36F8">
        <w:rPr>
          <w:rFonts w:asciiTheme="minorHAnsi" w:hAnsiTheme="minorHAnsi" w:cstheme="minorHAnsi"/>
        </w:rPr>
        <w:t xml:space="preserve"> and writing articles on elder mediation</w:t>
      </w:r>
      <w:r w:rsidR="005F78E9" w:rsidRPr="006C36F8">
        <w:rPr>
          <w:rFonts w:asciiTheme="minorHAnsi" w:hAnsiTheme="minorHAnsi" w:cstheme="minorHAnsi"/>
        </w:rPr>
        <w:t xml:space="preserve"> may be included here.  Please note that FMC certification standards require that of the 60 hours of continuing </w:t>
      </w:r>
      <w:r w:rsidR="00DF0DC6" w:rsidRPr="006C36F8">
        <w:rPr>
          <w:rFonts w:asciiTheme="minorHAnsi" w:hAnsiTheme="minorHAnsi" w:cstheme="minorHAnsi"/>
        </w:rPr>
        <w:t xml:space="preserve">elder </w:t>
      </w:r>
      <w:r w:rsidR="005F78E9" w:rsidRPr="006C36F8">
        <w:rPr>
          <w:rFonts w:asciiTheme="minorHAnsi" w:hAnsiTheme="minorHAnsi" w:cstheme="minorHAnsi"/>
        </w:rPr>
        <w:t xml:space="preserve">mediation education you have completed in the last three years, at least </w:t>
      </w:r>
      <w:r w:rsidR="00613279" w:rsidRPr="006C36F8">
        <w:rPr>
          <w:rFonts w:asciiTheme="minorHAnsi" w:hAnsiTheme="minorHAnsi" w:cstheme="minorHAnsi"/>
        </w:rPr>
        <w:t>14 hours must be in the area of elder mediation</w:t>
      </w:r>
      <w:r w:rsidR="005F78E9" w:rsidRPr="006C36F8">
        <w:rPr>
          <w:rFonts w:asciiTheme="minorHAnsi" w:hAnsiTheme="minorHAnsi" w:cstheme="minorHAnsi"/>
        </w:rPr>
        <w:t xml:space="preserve"> skills training.</w:t>
      </w:r>
      <w:r w:rsidR="007B253E" w:rsidRPr="006C36F8">
        <w:rPr>
          <w:rFonts w:asciiTheme="minorHAnsi" w:hAnsiTheme="minorHAnsi" w:cstheme="minorHAnsi"/>
        </w:rPr>
        <w:t xml:space="preserve"> </w:t>
      </w:r>
    </w:p>
    <w:p w14:paraId="0754F16F" w14:textId="77777777" w:rsidR="00613279" w:rsidRPr="006C36F8" w:rsidRDefault="00613279" w:rsidP="00C63142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</w:p>
    <w:p w14:paraId="0754F170" w14:textId="77777777" w:rsidR="00B8182C" w:rsidRPr="008C27EE" w:rsidRDefault="00B8182C" w:rsidP="00E50F7D">
      <w:pPr>
        <w:autoSpaceDE w:val="0"/>
        <w:autoSpaceDN w:val="0"/>
        <w:adjustRightInd w:val="0"/>
        <w:rPr>
          <w:rFonts w:asciiTheme="minorHAnsi" w:hAnsiTheme="minorHAnsi" w:cstheme="minorHAnsi"/>
          <w:b/>
          <w:bCs/>
          <w:u w:val="single"/>
        </w:rPr>
      </w:pPr>
      <w:r w:rsidRPr="008C27EE">
        <w:rPr>
          <w:rFonts w:asciiTheme="minorHAnsi" w:hAnsiTheme="minorHAnsi" w:cstheme="minorHAnsi"/>
          <w:b/>
          <w:bCs/>
          <w:u w:val="single"/>
        </w:rPr>
        <w:t>Date(s)</w:t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="000E7276" w:rsidRPr="008C27EE">
        <w:rPr>
          <w:rFonts w:asciiTheme="minorHAnsi" w:hAnsiTheme="minorHAnsi" w:cstheme="minorHAnsi"/>
          <w:b/>
          <w:bCs/>
          <w:u w:val="single"/>
        </w:rPr>
        <w:tab/>
      </w:r>
      <w:r w:rsidR="00CF49B1" w:rsidRPr="008C27EE">
        <w:rPr>
          <w:rFonts w:asciiTheme="minorHAnsi" w:hAnsiTheme="minorHAnsi" w:cstheme="minorHAnsi"/>
          <w:b/>
          <w:bCs/>
          <w:u w:val="single"/>
        </w:rPr>
        <w:t>Topic</w:t>
      </w:r>
      <w:r w:rsidR="000E7276" w:rsidRPr="008C27EE">
        <w:rPr>
          <w:rFonts w:asciiTheme="minorHAnsi" w:hAnsiTheme="minorHAnsi" w:cstheme="minorHAnsi"/>
          <w:b/>
          <w:bCs/>
          <w:u w:val="single"/>
        </w:rPr>
        <w:t xml:space="preserve">/ </w:t>
      </w:r>
      <w:r w:rsidR="00CF49B1" w:rsidRPr="008C27EE">
        <w:rPr>
          <w:rFonts w:asciiTheme="minorHAnsi" w:hAnsiTheme="minorHAnsi" w:cstheme="minorHAnsi"/>
          <w:b/>
          <w:bCs/>
          <w:u w:val="single"/>
        </w:rPr>
        <w:t>Institution/</w:t>
      </w:r>
      <w:r w:rsidR="000E7276" w:rsidRPr="008C27EE">
        <w:rPr>
          <w:rFonts w:asciiTheme="minorHAnsi" w:hAnsiTheme="minorHAnsi" w:cstheme="minorHAnsi"/>
          <w:b/>
          <w:bCs/>
          <w:u w:val="single"/>
        </w:rPr>
        <w:t xml:space="preserve"> </w:t>
      </w:r>
      <w:r w:rsidRPr="008C27EE">
        <w:rPr>
          <w:rFonts w:asciiTheme="minorHAnsi" w:hAnsiTheme="minorHAnsi" w:cstheme="minorHAnsi"/>
          <w:b/>
          <w:bCs/>
          <w:u w:val="single"/>
        </w:rPr>
        <w:t>Trainer(s)</w:t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Pr="008C27EE">
        <w:rPr>
          <w:rFonts w:asciiTheme="minorHAnsi" w:hAnsiTheme="minorHAnsi" w:cstheme="minorHAnsi"/>
          <w:b/>
          <w:bCs/>
          <w:u w:val="single"/>
        </w:rPr>
        <w:tab/>
      </w:r>
      <w:r w:rsidR="000E7276" w:rsidRPr="008C27EE">
        <w:rPr>
          <w:rFonts w:asciiTheme="minorHAnsi" w:hAnsiTheme="minorHAnsi" w:cstheme="minorHAnsi"/>
          <w:b/>
          <w:bCs/>
          <w:u w:val="single"/>
        </w:rPr>
        <w:tab/>
      </w:r>
      <w:r w:rsidR="000E7276" w:rsidRPr="008C27EE">
        <w:rPr>
          <w:rFonts w:asciiTheme="minorHAnsi" w:hAnsiTheme="minorHAnsi" w:cstheme="minorHAnsi"/>
          <w:b/>
          <w:bCs/>
          <w:u w:val="single"/>
        </w:rPr>
        <w:tab/>
      </w:r>
      <w:r w:rsidR="005F78E9" w:rsidRPr="008C27EE">
        <w:rPr>
          <w:rFonts w:asciiTheme="minorHAnsi" w:hAnsiTheme="minorHAnsi" w:cstheme="minorHAnsi"/>
          <w:b/>
          <w:bCs/>
          <w:u w:val="single"/>
        </w:rPr>
        <w:t xml:space="preserve">      </w:t>
      </w:r>
      <w:r w:rsidRPr="008C27EE">
        <w:rPr>
          <w:rFonts w:asciiTheme="minorHAnsi" w:hAnsiTheme="minorHAnsi" w:cstheme="minorHAnsi"/>
          <w:b/>
          <w:bCs/>
          <w:u w:val="single"/>
        </w:rPr>
        <w:t>Duration</w:t>
      </w:r>
    </w:p>
    <w:p w14:paraId="375C9352" w14:textId="77777777" w:rsidR="004E19D2" w:rsidRDefault="004E19D2" w:rsidP="009A0D14">
      <w:pPr>
        <w:pBdr>
          <w:bottom w:val="single" w:sz="4" w:space="1" w:color="auto"/>
        </w:pBd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CE58632" w14:textId="77777777" w:rsidR="004E19D2" w:rsidRDefault="004E19D2" w:rsidP="009A0D14">
      <w:pPr>
        <w:pBdr>
          <w:bottom w:val="single" w:sz="4" w:space="1" w:color="auto"/>
        </w:pBd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1244E63" w14:textId="77777777" w:rsidR="004E19D2" w:rsidRDefault="004E19D2" w:rsidP="00E50F7D">
      <w:pP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38C15587" w14:textId="77777777" w:rsidR="004E19D2" w:rsidRPr="006C36F8" w:rsidRDefault="004E19D2" w:rsidP="009A0D14">
      <w:pPr>
        <w:pBdr>
          <w:bottom w:val="single" w:sz="4" w:space="1" w:color="auto"/>
        </w:pBdr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9893FC2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22FD4F79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76C8B49F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  <w:ind w:left="360" w:hanging="360"/>
      </w:pPr>
    </w:p>
    <w:p w14:paraId="2A9A5946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4E531A46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</w:pPr>
    </w:p>
    <w:p w14:paraId="2A2F1F41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566028A8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  <w:ind w:left="360" w:hanging="360"/>
      </w:pPr>
    </w:p>
    <w:p w14:paraId="45EF3B68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3757A274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  <w:ind w:left="360" w:hanging="360"/>
      </w:pPr>
    </w:p>
    <w:p w14:paraId="76F9089C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07D47B83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</w:pPr>
    </w:p>
    <w:p w14:paraId="0C8B6C4A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5910F085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  <w:ind w:left="360" w:hanging="360"/>
      </w:pPr>
    </w:p>
    <w:p w14:paraId="567AC1EC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56DA08CD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</w:pPr>
    </w:p>
    <w:p w14:paraId="1693B3FE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56A28552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  <w:ind w:left="360" w:hanging="360"/>
      </w:pPr>
    </w:p>
    <w:p w14:paraId="4FB89D5D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6DE1D8C3" w14:textId="77777777" w:rsidR="009A0D14" w:rsidRDefault="009A0D14" w:rsidP="009A0D14">
      <w:pPr>
        <w:pBdr>
          <w:bottom w:val="single" w:sz="4" w:space="1" w:color="auto"/>
        </w:pBdr>
        <w:autoSpaceDE w:val="0"/>
        <w:autoSpaceDN w:val="0"/>
        <w:adjustRightInd w:val="0"/>
      </w:pPr>
    </w:p>
    <w:p w14:paraId="64BA91F3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62376894" w14:textId="2AB69523" w:rsidR="009A0D14" w:rsidRDefault="008C27EE" w:rsidP="00C63142">
      <w:pPr>
        <w:autoSpaceDE w:val="0"/>
        <w:autoSpaceDN w:val="0"/>
        <w:adjustRightInd w:val="0"/>
        <w:ind w:left="360" w:hanging="360"/>
      </w:pPr>
      <w:r>
        <w:t>(attached page(s) if necessary)</w:t>
      </w:r>
    </w:p>
    <w:p w14:paraId="4794DA74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32116FBA" w14:textId="77777777" w:rsidR="009A0D14" w:rsidRDefault="009A0D14" w:rsidP="00C63142">
      <w:pPr>
        <w:autoSpaceDE w:val="0"/>
        <w:autoSpaceDN w:val="0"/>
        <w:adjustRightInd w:val="0"/>
        <w:ind w:left="360" w:hanging="360"/>
      </w:pPr>
    </w:p>
    <w:p w14:paraId="0754F188" w14:textId="348D76C0" w:rsidR="00B8182C" w:rsidRPr="006C36F8" w:rsidRDefault="004E19D2" w:rsidP="00C63142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  <w:r w:rsidRPr="005F6C52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5F6C52">
        <w:instrText xml:space="preserve"> FORMCHECKBOX </w:instrText>
      </w:r>
      <w:r w:rsidRPr="005F6C52">
        <w:fldChar w:fldCharType="separate"/>
      </w:r>
      <w:r w:rsidRPr="005F6C52">
        <w:fldChar w:fldCharType="end"/>
      </w:r>
      <w:r w:rsidRPr="005F6C52">
        <w:t xml:space="preserve"> </w:t>
      </w:r>
      <w:r w:rsidR="00B8182C" w:rsidRPr="006C36F8">
        <w:rPr>
          <w:rFonts w:asciiTheme="minorHAnsi" w:hAnsiTheme="minorHAnsi" w:cstheme="minorHAnsi"/>
        </w:rPr>
        <w:t xml:space="preserve">I have </w:t>
      </w:r>
      <w:r w:rsidR="00C63142" w:rsidRPr="006C36F8">
        <w:rPr>
          <w:rFonts w:asciiTheme="minorHAnsi" w:hAnsiTheme="minorHAnsi" w:cstheme="minorHAnsi"/>
        </w:rPr>
        <w:t>mediator liability insurance as set out on the FMC website (or</w:t>
      </w:r>
      <w:r w:rsidR="004F6E53" w:rsidRPr="006C36F8">
        <w:rPr>
          <w:rFonts w:asciiTheme="minorHAnsi" w:hAnsiTheme="minorHAnsi" w:cstheme="minorHAnsi"/>
        </w:rPr>
        <w:t xml:space="preserve"> I</w:t>
      </w:r>
      <w:r w:rsidR="00C63142" w:rsidRPr="006C36F8">
        <w:rPr>
          <w:rFonts w:asciiTheme="minorHAnsi" w:hAnsiTheme="minorHAnsi" w:cstheme="minorHAnsi"/>
        </w:rPr>
        <w:t xml:space="preserve"> am covered </w:t>
      </w:r>
      <w:r w:rsidR="00B8182C" w:rsidRPr="006C36F8">
        <w:rPr>
          <w:rFonts w:asciiTheme="minorHAnsi" w:hAnsiTheme="minorHAnsi" w:cstheme="minorHAnsi"/>
        </w:rPr>
        <w:t>through my employer)</w:t>
      </w:r>
      <w:r>
        <w:rPr>
          <w:rFonts w:asciiTheme="minorHAnsi" w:hAnsiTheme="minorHAnsi" w:cstheme="minorHAnsi"/>
        </w:rPr>
        <w:t xml:space="preserve"> and will provide proof of such when asked.</w:t>
      </w:r>
    </w:p>
    <w:p w14:paraId="0754F189" w14:textId="77777777" w:rsidR="00C63142" w:rsidRPr="006C36F8" w:rsidRDefault="00C63142" w:rsidP="00C63142">
      <w:pPr>
        <w:autoSpaceDE w:val="0"/>
        <w:autoSpaceDN w:val="0"/>
        <w:adjustRightInd w:val="0"/>
        <w:ind w:left="360" w:hanging="360"/>
        <w:rPr>
          <w:rFonts w:asciiTheme="minorHAnsi" w:hAnsiTheme="minorHAnsi" w:cstheme="minorHAnsi"/>
        </w:rPr>
      </w:pPr>
    </w:p>
    <w:p w14:paraId="0754F18A" w14:textId="77777777" w:rsidR="00C63142" w:rsidRPr="006C36F8" w:rsidRDefault="00C63142" w:rsidP="00E50F7D">
      <w:pPr>
        <w:rPr>
          <w:rFonts w:asciiTheme="minorHAnsi" w:hAnsiTheme="minorHAnsi" w:cstheme="minorHAnsi"/>
        </w:rPr>
      </w:pPr>
    </w:p>
    <w:p w14:paraId="0754F18B" w14:textId="77777777" w:rsidR="005F78E9" w:rsidRPr="006C36F8" w:rsidRDefault="005F78E9" w:rsidP="00E50F7D">
      <w:pPr>
        <w:rPr>
          <w:rFonts w:asciiTheme="minorHAnsi" w:hAnsiTheme="minorHAnsi" w:cstheme="minorHAnsi"/>
        </w:rPr>
      </w:pPr>
    </w:p>
    <w:p w14:paraId="0754F18C" w14:textId="77777777" w:rsidR="004F6E53" w:rsidRPr="006C36F8" w:rsidRDefault="004F6E53" w:rsidP="00E50F7D">
      <w:pPr>
        <w:rPr>
          <w:rFonts w:asciiTheme="minorHAnsi" w:hAnsiTheme="minorHAnsi" w:cstheme="minorHAnsi"/>
        </w:rPr>
      </w:pPr>
    </w:p>
    <w:p w14:paraId="0754F18D" w14:textId="77777777" w:rsidR="00613279" w:rsidRPr="006C36F8" w:rsidRDefault="00613279" w:rsidP="00E50F7D">
      <w:pPr>
        <w:rPr>
          <w:rFonts w:asciiTheme="minorHAnsi" w:hAnsiTheme="minorHAnsi" w:cstheme="minorHAnsi"/>
        </w:rPr>
      </w:pPr>
    </w:p>
    <w:p w14:paraId="0754F18E" w14:textId="77777777" w:rsidR="00C63142" w:rsidRPr="006C36F8" w:rsidRDefault="00C63142" w:rsidP="00E50F7D">
      <w:pPr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>______________________________________</w:t>
      </w:r>
      <w:r w:rsidRPr="006C36F8">
        <w:rPr>
          <w:rFonts w:asciiTheme="minorHAnsi" w:hAnsiTheme="minorHAnsi" w:cstheme="minorHAnsi"/>
        </w:rPr>
        <w:tab/>
      </w:r>
      <w:r w:rsidR="000E7276" w:rsidRPr="006C36F8">
        <w:rPr>
          <w:rFonts w:asciiTheme="minorHAnsi" w:hAnsiTheme="minorHAnsi" w:cstheme="minorHAnsi"/>
        </w:rPr>
        <w:tab/>
      </w:r>
      <w:r w:rsidRPr="006C36F8">
        <w:rPr>
          <w:rFonts w:asciiTheme="minorHAnsi" w:hAnsiTheme="minorHAnsi" w:cstheme="minorHAnsi"/>
        </w:rPr>
        <w:t>_____________________________</w:t>
      </w:r>
    </w:p>
    <w:p w14:paraId="0754F18F" w14:textId="77777777" w:rsidR="00C63142" w:rsidRPr="006C36F8" w:rsidRDefault="00C63142" w:rsidP="000E7276">
      <w:pPr>
        <w:ind w:firstLine="720"/>
        <w:rPr>
          <w:rFonts w:asciiTheme="minorHAnsi" w:hAnsiTheme="minorHAnsi" w:cstheme="minorHAnsi"/>
          <w:b/>
        </w:rPr>
      </w:pPr>
      <w:r w:rsidRPr="006C36F8">
        <w:rPr>
          <w:rFonts w:asciiTheme="minorHAnsi" w:hAnsiTheme="minorHAnsi" w:cstheme="minorHAnsi"/>
          <w:b/>
        </w:rPr>
        <w:t>Signature</w:t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ab/>
      </w:r>
      <w:r w:rsidR="000E7276" w:rsidRPr="006C36F8">
        <w:rPr>
          <w:rFonts w:asciiTheme="minorHAnsi" w:hAnsiTheme="minorHAnsi" w:cstheme="minorHAnsi"/>
          <w:b/>
        </w:rPr>
        <w:tab/>
      </w:r>
      <w:r w:rsidRPr="006C36F8">
        <w:rPr>
          <w:rFonts w:asciiTheme="minorHAnsi" w:hAnsiTheme="minorHAnsi" w:cstheme="minorHAnsi"/>
          <w:b/>
        </w:rPr>
        <w:t>Date</w:t>
      </w:r>
    </w:p>
    <w:p w14:paraId="0754F190" w14:textId="77777777" w:rsidR="008E00EB" w:rsidRPr="006C36F8" w:rsidRDefault="008E00EB" w:rsidP="000E7276">
      <w:pPr>
        <w:ind w:firstLine="720"/>
        <w:rPr>
          <w:rFonts w:asciiTheme="minorHAnsi" w:hAnsiTheme="minorHAnsi" w:cstheme="minorHAnsi"/>
          <w:b/>
        </w:rPr>
      </w:pPr>
    </w:p>
    <w:p w14:paraId="0754F191" w14:textId="77777777" w:rsidR="008E00EB" w:rsidRPr="006C36F8" w:rsidRDefault="008E00EB" w:rsidP="008E00EB">
      <w:pPr>
        <w:jc w:val="center"/>
        <w:rPr>
          <w:rFonts w:asciiTheme="minorHAnsi" w:hAnsiTheme="minorHAnsi" w:cstheme="minorHAnsi"/>
          <w:b/>
        </w:rPr>
      </w:pPr>
    </w:p>
    <w:p w14:paraId="0754F192" w14:textId="77777777" w:rsidR="008E00EB" w:rsidRPr="006C36F8" w:rsidRDefault="008E00EB" w:rsidP="008E00EB">
      <w:pPr>
        <w:jc w:val="center"/>
        <w:rPr>
          <w:rFonts w:asciiTheme="minorHAnsi" w:hAnsiTheme="minorHAnsi" w:cstheme="minorHAnsi"/>
          <w:b/>
        </w:rPr>
      </w:pPr>
    </w:p>
    <w:p w14:paraId="0754F193" w14:textId="77777777" w:rsidR="008E00EB" w:rsidRPr="006C36F8" w:rsidRDefault="008E00EB" w:rsidP="008E00EB">
      <w:pPr>
        <w:jc w:val="center"/>
        <w:rPr>
          <w:rFonts w:asciiTheme="minorHAnsi" w:hAnsiTheme="minorHAnsi" w:cstheme="minorHAnsi"/>
          <w:b/>
        </w:rPr>
      </w:pPr>
    </w:p>
    <w:p w14:paraId="4B96CBEC" w14:textId="77777777" w:rsidR="009A0D14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47292AA9" w14:textId="77777777" w:rsidR="009A0D14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3A1EB7AE" w14:textId="77777777" w:rsidR="009A0D14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1554E685" w14:textId="77777777" w:rsidR="009A0D14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595622E5" w14:textId="77777777" w:rsidR="009A0D14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1655C9AF" w14:textId="77777777" w:rsidR="009A0D14" w:rsidRPr="006C36F8" w:rsidRDefault="009A0D14" w:rsidP="008E00EB">
      <w:pPr>
        <w:jc w:val="center"/>
        <w:rPr>
          <w:rFonts w:asciiTheme="minorHAnsi" w:hAnsiTheme="minorHAnsi" w:cstheme="minorHAnsi"/>
          <w:b/>
        </w:rPr>
      </w:pPr>
    </w:p>
    <w:p w14:paraId="0754F198" w14:textId="77777777" w:rsidR="008E00EB" w:rsidRPr="006C36F8" w:rsidRDefault="008E00EB" w:rsidP="008E00EB">
      <w:pPr>
        <w:jc w:val="center"/>
        <w:rPr>
          <w:rFonts w:asciiTheme="minorHAnsi" w:hAnsiTheme="minorHAnsi" w:cstheme="minorHAnsi"/>
          <w:b/>
        </w:rPr>
      </w:pPr>
    </w:p>
    <w:p w14:paraId="0754F199" w14:textId="77777777" w:rsidR="00DD4831" w:rsidRPr="006C36F8" w:rsidRDefault="00DD4831" w:rsidP="00DD483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b/>
        </w:rPr>
      </w:pPr>
      <w:r w:rsidRPr="006C36F8">
        <w:rPr>
          <w:rFonts w:asciiTheme="minorHAnsi" w:hAnsiTheme="minorHAnsi" w:cstheme="minorHAnsi"/>
          <w:b/>
        </w:rPr>
        <w:t>Family Mediation Canada / Médiation Familiale Canada</w:t>
      </w:r>
    </w:p>
    <w:p w14:paraId="06F9D462" w14:textId="77777777" w:rsidR="00FF6FE2" w:rsidRDefault="00887A7C" w:rsidP="00DD4831">
      <w:pPr>
        <w:pStyle w:val="Foot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 xml:space="preserve">Box 46003 Quail Ridge </w:t>
      </w:r>
      <w:r w:rsidR="005B29B0" w:rsidRPr="006C36F8">
        <w:rPr>
          <w:rFonts w:asciiTheme="minorHAnsi" w:hAnsiTheme="minorHAnsi" w:cstheme="minorHAnsi"/>
        </w:rPr>
        <w:t>R</w:t>
      </w:r>
      <w:r w:rsidRPr="006C36F8">
        <w:rPr>
          <w:rFonts w:asciiTheme="minorHAnsi" w:hAnsiTheme="minorHAnsi" w:cstheme="minorHAnsi"/>
        </w:rPr>
        <w:t>PO</w:t>
      </w:r>
      <w:r w:rsidR="00DD4831" w:rsidRPr="006C36F8">
        <w:rPr>
          <w:rFonts w:asciiTheme="minorHAnsi" w:hAnsiTheme="minorHAnsi" w:cstheme="minorHAnsi"/>
        </w:rPr>
        <w:t xml:space="preserve">, </w:t>
      </w:r>
      <w:r w:rsidRPr="006C36F8">
        <w:rPr>
          <w:rFonts w:asciiTheme="minorHAnsi" w:hAnsiTheme="minorHAnsi" w:cstheme="minorHAnsi"/>
        </w:rPr>
        <w:t xml:space="preserve">Kelowna, BC V1V 0B1  </w:t>
      </w:r>
    </w:p>
    <w:p w14:paraId="0754F19A" w14:textId="72237DBF" w:rsidR="00DD4831" w:rsidRPr="006C36F8" w:rsidRDefault="00887A7C" w:rsidP="00DD4831">
      <w:pPr>
        <w:pStyle w:val="Foot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>778-674-</w:t>
      </w:r>
      <w:proofErr w:type="gramStart"/>
      <w:r w:rsidR="00DD4831" w:rsidRPr="006C36F8">
        <w:rPr>
          <w:rFonts w:asciiTheme="minorHAnsi" w:hAnsiTheme="minorHAnsi" w:cstheme="minorHAnsi"/>
        </w:rPr>
        <w:t xml:space="preserve">4362  </w:t>
      </w:r>
      <w:r w:rsidR="00A91F32" w:rsidRPr="00A91F32">
        <w:rPr>
          <w:rFonts w:asciiTheme="minorHAnsi" w:hAnsiTheme="minorHAnsi" w:cstheme="minorHAnsi"/>
        </w:rPr>
        <w:t>Toll</w:t>
      </w:r>
      <w:proofErr w:type="gramEnd"/>
      <w:r w:rsidR="00A91F32" w:rsidRPr="00A91F32">
        <w:rPr>
          <w:rFonts w:asciiTheme="minorHAnsi" w:hAnsiTheme="minorHAnsi" w:cstheme="minorHAnsi"/>
        </w:rPr>
        <w:t xml:space="preserve"> free: 1-877-269-2970</w:t>
      </w:r>
    </w:p>
    <w:p w14:paraId="0754F19B" w14:textId="74405D70" w:rsidR="00DD4831" w:rsidRPr="006C36F8" w:rsidRDefault="00887A7C" w:rsidP="00DD4831">
      <w:pPr>
        <w:pStyle w:val="Foot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>admin</w:t>
      </w:r>
      <w:r w:rsidR="00DD4831" w:rsidRPr="006C36F8">
        <w:rPr>
          <w:rFonts w:asciiTheme="minorHAnsi" w:hAnsiTheme="minorHAnsi" w:cstheme="minorHAnsi"/>
        </w:rPr>
        <w:t xml:space="preserve">@fmc.ca  </w:t>
      </w:r>
      <w:hyperlink r:id="rId9" w:history="1">
        <w:r w:rsidR="00DD4831" w:rsidRPr="006C36F8">
          <w:rPr>
            <w:rStyle w:val="Hyperlink"/>
            <w:rFonts w:asciiTheme="minorHAnsi" w:hAnsiTheme="minorHAnsi" w:cstheme="minorHAnsi"/>
            <w:color w:val="auto"/>
            <w:u w:val="none"/>
          </w:rPr>
          <w:t>www.fmc.ca</w:t>
        </w:r>
      </w:hyperlink>
    </w:p>
    <w:p w14:paraId="0754F19C" w14:textId="77777777" w:rsidR="00DD4831" w:rsidRPr="006C36F8" w:rsidRDefault="00DD4831" w:rsidP="00DD4831">
      <w:pPr>
        <w:pStyle w:val="Footer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</w:rPr>
      </w:pPr>
      <w:r w:rsidRPr="006C36F8">
        <w:rPr>
          <w:rFonts w:asciiTheme="minorHAnsi" w:hAnsiTheme="minorHAnsi" w:cstheme="minorHAnsi"/>
        </w:rPr>
        <w:t>A CCRA Registered National Charity</w:t>
      </w:r>
    </w:p>
    <w:p w14:paraId="0754F19D" w14:textId="77777777" w:rsidR="008E00EB" w:rsidRPr="006C36F8" w:rsidRDefault="008E00EB" w:rsidP="008E00EB">
      <w:pPr>
        <w:pStyle w:val="Footer"/>
        <w:rPr>
          <w:rFonts w:asciiTheme="minorHAnsi" w:hAnsiTheme="minorHAnsi" w:cstheme="minorHAnsi"/>
        </w:rPr>
      </w:pPr>
    </w:p>
    <w:sectPr w:rsidR="008E00EB" w:rsidRPr="006C36F8" w:rsidSect="000E7276">
      <w:footerReference w:type="default" r:id="rId10"/>
      <w:footerReference w:type="first" r:id="rId11"/>
      <w:pgSz w:w="12240" w:h="15840" w:code="1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54F1A3" w14:textId="77777777" w:rsidR="00EC069B" w:rsidRDefault="00EC069B">
      <w:r>
        <w:separator/>
      </w:r>
    </w:p>
  </w:endnote>
  <w:endnote w:type="continuationSeparator" w:id="0">
    <w:p w14:paraId="0754F1A4" w14:textId="77777777" w:rsidR="00EC069B" w:rsidRDefault="00EC0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F7C52" w14:textId="3467B6B2" w:rsidR="009A0D14" w:rsidRPr="007D2469" w:rsidRDefault="009A0D14">
    <w:pPr>
      <w:pStyle w:val="Footer"/>
      <w:rPr>
        <w:rFonts w:asciiTheme="minorHAnsi" w:hAnsiTheme="minorHAnsi" w:cstheme="minorHAnsi"/>
        <w:sz w:val="20"/>
        <w:szCs w:val="20"/>
      </w:rPr>
    </w:pPr>
    <w:r w:rsidRPr="007D2469">
      <w:rPr>
        <w:rFonts w:asciiTheme="minorHAnsi" w:hAnsiTheme="minorHAnsi" w:cstheme="minorHAnsi"/>
        <w:sz w:val="20"/>
        <w:szCs w:val="20"/>
      </w:rPr>
      <w:t>©</w:t>
    </w:r>
    <w:r w:rsidR="00B84D45">
      <w:rPr>
        <w:rFonts w:asciiTheme="minorHAnsi" w:hAnsiTheme="minorHAnsi" w:cstheme="minorHAnsi"/>
        <w:sz w:val="20"/>
        <w:szCs w:val="20"/>
      </w:rPr>
      <w:t xml:space="preserve">2025 </w:t>
    </w:r>
    <w:r w:rsidRPr="007D2469">
      <w:rPr>
        <w:rFonts w:asciiTheme="minorHAnsi" w:hAnsiTheme="minorHAnsi" w:cstheme="minorHAnsi"/>
        <w:sz w:val="20"/>
        <w:szCs w:val="20"/>
      </w:rPr>
      <w:t>Family Mediation Canada Elder Mediation Annual Certification Maintenance Form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95C08F" w14:textId="5FF28374" w:rsidR="004E19D2" w:rsidRPr="00FE6AE5" w:rsidRDefault="004E19D2">
    <w:pPr>
      <w:pStyle w:val="Footer"/>
      <w:rPr>
        <w:rFonts w:asciiTheme="minorHAnsi" w:hAnsiTheme="minorHAnsi" w:cstheme="minorHAnsi"/>
        <w:sz w:val="22"/>
        <w:szCs w:val="22"/>
      </w:rPr>
    </w:pPr>
    <w:r w:rsidRPr="00FE6AE5">
      <w:rPr>
        <w:rFonts w:asciiTheme="minorHAnsi" w:hAnsiTheme="minorHAnsi" w:cstheme="minorHAnsi"/>
        <w:sz w:val="22"/>
        <w:szCs w:val="22"/>
      </w:rPr>
      <w:t>©</w:t>
    </w:r>
    <w:r w:rsidR="00B84D45">
      <w:rPr>
        <w:rFonts w:asciiTheme="minorHAnsi" w:hAnsiTheme="minorHAnsi" w:cstheme="minorHAnsi"/>
        <w:sz w:val="22"/>
        <w:szCs w:val="22"/>
      </w:rPr>
      <w:t xml:space="preserve">2025 </w:t>
    </w:r>
    <w:r w:rsidRPr="00FE6AE5">
      <w:rPr>
        <w:rFonts w:asciiTheme="minorHAnsi" w:hAnsiTheme="minorHAnsi" w:cstheme="minorHAnsi"/>
        <w:sz w:val="22"/>
        <w:szCs w:val="22"/>
      </w:rPr>
      <w:t>Family Mediation Canada Elder Mediation Annual Certification Maintenance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54F1A1" w14:textId="77777777" w:rsidR="00EC069B" w:rsidRDefault="00EC069B">
      <w:r>
        <w:separator/>
      </w:r>
    </w:p>
  </w:footnote>
  <w:footnote w:type="continuationSeparator" w:id="0">
    <w:p w14:paraId="0754F1A2" w14:textId="77777777" w:rsidR="00EC069B" w:rsidRDefault="00EC0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CD82C95"/>
    <w:multiLevelType w:val="hybridMultilevel"/>
    <w:tmpl w:val="13445E66"/>
    <w:lvl w:ilvl="0" w:tplc="15945302">
      <w:start w:val="1"/>
      <w:numFmt w:val="bullet"/>
      <w:lvlText w:val="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10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0920436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D7C49"/>
    <w:rsid w:val="00001F2C"/>
    <w:rsid w:val="00004C64"/>
    <w:rsid w:val="0001027C"/>
    <w:rsid w:val="00011FB8"/>
    <w:rsid w:val="00030C87"/>
    <w:rsid w:val="00036CB8"/>
    <w:rsid w:val="00046A2F"/>
    <w:rsid w:val="000510BA"/>
    <w:rsid w:val="000528F8"/>
    <w:rsid w:val="00053EC3"/>
    <w:rsid w:val="00054406"/>
    <w:rsid w:val="00060005"/>
    <w:rsid w:val="00060F75"/>
    <w:rsid w:val="00064F37"/>
    <w:rsid w:val="000655EC"/>
    <w:rsid w:val="00066A47"/>
    <w:rsid w:val="00066AC4"/>
    <w:rsid w:val="00081D39"/>
    <w:rsid w:val="00090C13"/>
    <w:rsid w:val="000A2E2E"/>
    <w:rsid w:val="000A3010"/>
    <w:rsid w:val="000A3ED3"/>
    <w:rsid w:val="000A462C"/>
    <w:rsid w:val="000B14C3"/>
    <w:rsid w:val="000B342F"/>
    <w:rsid w:val="000B6D1D"/>
    <w:rsid w:val="000B78C3"/>
    <w:rsid w:val="000C387F"/>
    <w:rsid w:val="000C65DE"/>
    <w:rsid w:val="000C7F8D"/>
    <w:rsid w:val="000D2FDD"/>
    <w:rsid w:val="000D4262"/>
    <w:rsid w:val="000D6188"/>
    <w:rsid w:val="000D6F81"/>
    <w:rsid w:val="000E301A"/>
    <w:rsid w:val="000E53A1"/>
    <w:rsid w:val="000E5664"/>
    <w:rsid w:val="000E723F"/>
    <w:rsid w:val="000E7276"/>
    <w:rsid w:val="000F55F5"/>
    <w:rsid w:val="0011086F"/>
    <w:rsid w:val="0011469F"/>
    <w:rsid w:val="0011694A"/>
    <w:rsid w:val="00123A6C"/>
    <w:rsid w:val="00124289"/>
    <w:rsid w:val="001368A6"/>
    <w:rsid w:val="00141819"/>
    <w:rsid w:val="001423D5"/>
    <w:rsid w:val="0015141C"/>
    <w:rsid w:val="00154818"/>
    <w:rsid w:val="0015629B"/>
    <w:rsid w:val="00156882"/>
    <w:rsid w:val="001569CB"/>
    <w:rsid w:val="001664B0"/>
    <w:rsid w:val="001701A5"/>
    <w:rsid w:val="00171A58"/>
    <w:rsid w:val="001729BA"/>
    <w:rsid w:val="001734C7"/>
    <w:rsid w:val="00176D38"/>
    <w:rsid w:val="0018303D"/>
    <w:rsid w:val="001924C5"/>
    <w:rsid w:val="00195B52"/>
    <w:rsid w:val="00197BD8"/>
    <w:rsid w:val="001A20B2"/>
    <w:rsid w:val="001A32C6"/>
    <w:rsid w:val="001A42E2"/>
    <w:rsid w:val="001B2468"/>
    <w:rsid w:val="001B4F49"/>
    <w:rsid w:val="001B73F1"/>
    <w:rsid w:val="001C0DBA"/>
    <w:rsid w:val="001C2551"/>
    <w:rsid w:val="001C3AE2"/>
    <w:rsid w:val="001C70F0"/>
    <w:rsid w:val="001D6CF8"/>
    <w:rsid w:val="002122E8"/>
    <w:rsid w:val="00226843"/>
    <w:rsid w:val="0023127B"/>
    <w:rsid w:val="002474CD"/>
    <w:rsid w:val="002539D1"/>
    <w:rsid w:val="002616DD"/>
    <w:rsid w:val="002619E6"/>
    <w:rsid w:val="0029064B"/>
    <w:rsid w:val="00291E27"/>
    <w:rsid w:val="002A10B9"/>
    <w:rsid w:val="002A1E22"/>
    <w:rsid w:val="002B2C33"/>
    <w:rsid w:val="002B5787"/>
    <w:rsid w:val="002C071C"/>
    <w:rsid w:val="002C1FA8"/>
    <w:rsid w:val="002D12F1"/>
    <w:rsid w:val="002D3A30"/>
    <w:rsid w:val="002D7D65"/>
    <w:rsid w:val="002E5D3A"/>
    <w:rsid w:val="002E7D4D"/>
    <w:rsid w:val="002F7EA1"/>
    <w:rsid w:val="0030001C"/>
    <w:rsid w:val="00311485"/>
    <w:rsid w:val="0031347A"/>
    <w:rsid w:val="00321692"/>
    <w:rsid w:val="0032335F"/>
    <w:rsid w:val="00326BB7"/>
    <w:rsid w:val="00330DA6"/>
    <w:rsid w:val="0033360F"/>
    <w:rsid w:val="00335CE6"/>
    <w:rsid w:val="00341537"/>
    <w:rsid w:val="00350AB7"/>
    <w:rsid w:val="0035231B"/>
    <w:rsid w:val="0035299C"/>
    <w:rsid w:val="00356C2D"/>
    <w:rsid w:val="00356EE9"/>
    <w:rsid w:val="0036054B"/>
    <w:rsid w:val="00362546"/>
    <w:rsid w:val="00374D58"/>
    <w:rsid w:val="0037665B"/>
    <w:rsid w:val="00386079"/>
    <w:rsid w:val="0038643D"/>
    <w:rsid w:val="00394C95"/>
    <w:rsid w:val="003A1E5A"/>
    <w:rsid w:val="003A5811"/>
    <w:rsid w:val="003B33AD"/>
    <w:rsid w:val="003C0A03"/>
    <w:rsid w:val="003C2516"/>
    <w:rsid w:val="003C7D6F"/>
    <w:rsid w:val="003F0399"/>
    <w:rsid w:val="003F22DF"/>
    <w:rsid w:val="004043C1"/>
    <w:rsid w:val="004224D3"/>
    <w:rsid w:val="00422B0F"/>
    <w:rsid w:val="00430B7C"/>
    <w:rsid w:val="00431A7D"/>
    <w:rsid w:val="00433117"/>
    <w:rsid w:val="00434031"/>
    <w:rsid w:val="00435706"/>
    <w:rsid w:val="004441D7"/>
    <w:rsid w:val="00446734"/>
    <w:rsid w:val="004467F4"/>
    <w:rsid w:val="004474DB"/>
    <w:rsid w:val="0045538D"/>
    <w:rsid w:val="00467A38"/>
    <w:rsid w:val="004710CB"/>
    <w:rsid w:val="00471E35"/>
    <w:rsid w:val="00473E7C"/>
    <w:rsid w:val="004745D9"/>
    <w:rsid w:val="00484025"/>
    <w:rsid w:val="004858DB"/>
    <w:rsid w:val="004862B4"/>
    <w:rsid w:val="00494842"/>
    <w:rsid w:val="00494B22"/>
    <w:rsid w:val="004952ED"/>
    <w:rsid w:val="004A0AFC"/>
    <w:rsid w:val="004A5F72"/>
    <w:rsid w:val="004B2FC2"/>
    <w:rsid w:val="004B4938"/>
    <w:rsid w:val="004B73E7"/>
    <w:rsid w:val="004C4562"/>
    <w:rsid w:val="004E19D2"/>
    <w:rsid w:val="004E228D"/>
    <w:rsid w:val="004E287B"/>
    <w:rsid w:val="004E5800"/>
    <w:rsid w:val="004E7582"/>
    <w:rsid w:val="004F1BF4"/>
    <w:rsid w:val="004F6E53"/>
    <w:rsid w:val="004F7E09"/>
    <w:rsid w:val="00502454"/>
    <w:rsid w:val="00504B98"/>
    <w:rsid w:val="00506673"/>
    <w:rsid w:val="005100AE"/>
    <w:rsid w:val="0051094E"/>
    <w:rsid w:val="00510EAB"/>
    <w:rsid w:val="00511580"/>
    <w:rsid w:val="0051536E"/>
    <w:rsid w:val="00521AC5"/>
    <w:rsid w:val="00523796"/>
    <w:rsid w:val="00530E0C"/>
    <w:rsid w:val="0054078B"/>
    <w:rsid w:val="005446E0"/>
    <w:rsid w:val="00544EB6"/>
    <w:rsid w:val="00545910"/>
    <w:rsid w:val="005479E2"/>
    <w:rsid w:val="00557A5F"/>
    <w:rsid w:val="00557FD0"/>
    <w:rsid w:val="00565F34"/>
    <w:rsid w:val="005839D5"/>
    <w:rsid w:val="005A5AB3"/>
    <w:rsid w:val="005A6123"/>
    <w:rsid w:val="005A7AA0"/>
    <w:rsid w:val="005B29B0"/>
    <w:rsid w:val="005B4095"/>
    <w:rsid w:val="005B6D07"/>
    <w:rsid w:val="005C392C"/>
    <w:rsid w:val="005D3CFE"/>
    <w:rsid w:val="005D4AAF"/>
    <w:rsid w:val="005E47CA"/>
    <w:rsid w:val="005E76D7"/>
    <w:rsid w:val="005F2536"/>
    <w:rsid w:val="005F6C52"/>
    <w:rsid w:val="005F78E9"/>
    <w:rsid w:val="00600755"/>
    <w:rsid w:val="006042A6"/>
    <w:rsid w:val="00605258"/>
    <w:rsid w:val="00610C5E"/>
    <w:rsid w:val="00613279"/>
    <w:rsid w:val="00626E9D"/>
    <w:rsid w:val="00635AE5"/>
    <w:rsid w:val="00640918"/>
    <w:rsid w:val="00644335"/>
    <w:rsid w:val="00667162"/>
    <w:rsid w:val="00670E52"/>
    <w:rsid w:val="00686C94"/>
    <w:rsid w:val="00693602"/>
    <w:rsid w:val="00694941"/>
    <w:rsid w:val="00696489"/>
    <w:rsid w:val="006A2C7E"/>
    <w:rsid w:val="006A68BD"/>
    <w:rsid w:val="006B5E9A"/>
    <w:rsid w:val="006B6CD8"/>
    <w:rsid w:val="006C36F8"/>
    <w:rsid w:val="006C429B"/>
    <w:rsid w:val="006C755A"/>
    <w:rsid w:val="006D00F3"/>
    <w:rsid w:val="006E0251"/>
    <w:rsid w:val="006E449C"/>
    <w:rsid w:val="007103BE"/>
    <w:rsid w:val="007135F9"/>
    <w:rsid w:val="00717150"/>
    <w:rsid w:val="00722A78"/>
    <w:rsid w:val="00737155"/>
    <w:rsid w:val="007444B0"/>
    <w:rsid w:val="007513AC"/>
    <w:rsid w:val="00757F36"/>
    <w:rsid w:val="00762B4F"/>
    <w:rsid w:val="007770F9"/>
    <w:rsid w:val="00783199"/>
    <w:rsid w:val="00797C87"/>
    <w:rsid w:val="007A13F4"/>
    <w:rsid w:val="007A5388"/>
    <w:rsid w:val="007A7D6F"/>
    <w:rsid w:val="007B253E"/>
    <w:rsid w:val="007B413F"/>
    <w:rsid w:val="007C143D"/>
    <w:rsid w:val="007C467F"/>
    <w:rsid w:val="007D2469"/>
    <w:rsid w:val="007D49BA"/>
    <w:rsid w:val="007D5386"/>
    <w:rsid w:val="007E44A3"/>
    <w:rsid w:val="007E5853"/>
    <w:rsid w:val="007E6EF3"/>
    <w:rsid w:val="007E7C76"/>
    <w:rsid w:val="00805CBE"/>
    <w:rsid w:val="00806EF6"/>
    <w:rsid w:val="00822A02"/>
    <w:rsid w:val="00825D5C"/>
    <w:rsid w:val="00832978"/>
    <w:rsid w:val="0084403A"/>
    <w:rsid w:val="00846A7E"/>
    <w:rsid w:val="008471F3"/>
    <w:rsid w:val="00852F33"/>
    <w:rsid w:val="00853BB5"/>
    <w:rsid w:val="00864F76"/>
    <w:rsid w:val="008738F6"/>
    <w:rsid w:val="00876352"/>
    <w:rsid w:val="00881DB8"/>
    <w:rsid w:val="00887A7C"/>
    <w:rsid w:val="008919E9"/>
    <w:rsid w:val="00893333"/>
    <w:rsid w:val="00895DE9"/>
    <w:rsid w:val="008B0967"/>
    <w:rsid w:val="008C27EE"/>
    <w:rsid w:val="008C3734"/>
    <w:rsid w:val="008C6175"/>
    <w:rsid w:val="008D39EC"/>
    <w:rsid w:val="008D4F3E"/>
    <w:rsid w:val="008E00EB"/>
    <w:rsid w:val="008E59BE"/>
    <w:rsid w:val="008E5D06"/>
    <w:rsid w:val="00902B47"/>
    <w:rsid w:val="00904D2E"/>
    <w:rsid w:val="0090747D"/>
    <w:rsid w:val="00931635"/>
    <w:rsid w:val="00936EEE"/>
    <w:rsid w:val="00944E1C"/>
    <w:rsid w:val="00951C46"/>
    <w:rsid w:val="00961137"/>
    <w:rsid w:val="00965396"/>
    <w:rsid w:val="00983C89"/>
    <w:rsid w:val="00984DA8"/>
    <w:rsid w:val="00991326"/>
    <w:rsid w:val="0099235F"/>
    <w:rsid w:val="00997536"/>
    <w:rsid w:val="009A0D14"/>
    <w:rsid w:val="009A6C83"/>
    <w:rsid w:val="009A7B26"/>
    <w:rsid w:val="009B194D"/>
    <w:rsid w:val="009C5B4C"/>
    <w:rsid w:val="009C7F8D"/>
    <w:rsid w:val="009D0873"/>
    <w:rsid w:val="009D25E7"/>
    <w:rsid w:val="009D27E8"/>
    <w:rsid w:val="009E36D2"/>
    <w:rsid w:val="009F5A9B"/>
    <w:rsid w:val="00A04057"/>
    <w:rsid w:val="00A0595A"/>
    <w:rsid w:val="00A07F8A"/>
    <w:rsid w:val="00A231DE"/>
    <w:rsid w:val="00A233AF"/>
    <w:rsid w:val="00A32E01"/>
    <w:rsid w:val="00A34896"/>
    <w:rsid w:val="00A36BFC"/>
    <w:rsid w:val="00A44379"/>
    <w:rsid w:val="00A444B5"/>
    <w:rsid w:val="00A47C44"/>
    <w:rsid w:val="00A5144C"/>
    <w:rsid w:val="00A57191"/>
    <w:rsid w:val="00A66DDC"/>
    <w:rsid w:val="00A67069"/>
    <w:rsid w:val="00A70557"/>
    <w:rsid w:val="00A86564"/>
    <w:rsid w:val="00A91F32"/>
    <w:rsid w:val="00A97BE4"/>
    <w:rsid w:val="00AA19FC"/>
    <w:rsid w:val="00AA31F8"/>
    <w:rsid w:val="00AA455C"/>
    <w:rsid w:val="00AB2EF9"/>
    <w:rsid w:val="00AB75BF"/>
    <w:rsid w:val="00AC425D"/>
    <w:rsid w:val="00AC6DCC"/>
    <w:rsid w:val="00AE06F3"/>
    <w:rsid w:val="00AE3B9A"/>
    <w:rsid w:val="00AF09AF"/>
    <w:rsid w:val="00AF28E0"/>
    <w:rsid w:val="00AF51A1"/>
    <w:rsid w:val="00AF7E3D"/>
    <w:rsid w:val="00B01497"/>
    <w:rsid w:val="00B041A5"/>
    <w:rsid w:val="00B12F72"/>
    <w:rsid w:val="00B14520"/>
    <w:rsid w:val="00B170B0"/>
    <w:rsid w:val="00B21CD5"/>
    <w:rsid w:val="00B269C6"/>
    <w:rsid w:val="00B275DC"/>
    <w:rsid w:val="00B37086"/>
    <w:rsid w:val="00B43DB9"/>
    <w:rsid w:val="00B52DB8"/>
    <w:rsid w:val="00B61A90"/>
    <w:rsid w:val="00B63AB6"/>
    <w:rsid w:val="00B66DEC"/>
    <w:rsid w:val="00B6775C"/>
    <w:rsid w:val="00B7464A"/>
    <w:rsid w:val="00B81465"/>
    <w:rsid w:val="00B8182C"/>
    <w:rsid w:val="00B827A3"/>
    <w:rsid w:val="00B84D45"/>
    <w:rsid w:val="00B8519D"/>
    <w:rsid w:val="00BA013F"/>
    <w:rsid w:val="00BA164C"/>
    <w:rsid w:val="00BB3331"/>
    <w:rsid w:val="00BD1657"/>
    <w:rsid w:val="00BD7666"/>
    <w:rsid w:val="00BE0361"/>
    <w:rsid w:val="00BE29BE"/>
    <w:rsid w:val="00BE419D"/>
    <w:rsid w:val="00BF18BE"/>
    <w:rsid w:val="00C1186D"/>
    <w:rsid w:val="00C22B06"/>
    <w:rsid w:val="00C23432"/>
    <w:rsid w:val="00C23598"/>
    <w:rsid w:val="00C26094"/>
    <w:rsid w:val="00C325D2"/>
    <w:rsid w:val="00C33BBB"/>
    <w:rsid w:val="00C33C5D"/>
    <w:rsid w:val="00C41A02"/>
    <w:rsid w:val="00C46CDE"/>
    <w:rsid w:val="00C47B9B"/>
    <w:rsid w:val="00C512A8"/>
    <w:rsid w:val="00C57553"/>
    <w:rsid w:val="00C63142"/>
    <w:rsid w:val="00C8102D"/>
    <w:rsid w:val="00C852DD"/>
    <w:rsid w:val="00C95D65"/>
    <w:rsid w:val="00CA7300"/>
    <w:rsid w:val="00CB2D8F"/>
    <w:rsid w:val="00CB5132"/>
    <w:rsid w:val="00CB6309"/>
    <w:rsid w:val="00CC24BC"/>
    <w:rsid w:val="00CC6A99"/>
    <w:rsid w:val="00CD0A9A"/>
    <w:rsid w:val="00CE044C"/>
    <w:rsid w:val="00CF3445"/>
    <w:rsid w:val="00CF4015"/>
    <w:rsid w:val="00CF49B1"/>
    <w:rsid w:val="00D07E4C"/>
    <w:rsid w:val="00D1015F"/>
    <w:rsid w:val="00D11A31"/>
    <w:rsid w:val="00D20E96"/>
    <w:rsid w:val="00D21775"/>
    <w:rsid w:val="00D35911"/>
    <w:rsid w:val="00D409AF"/>
    <w:rsid w:val="00D410D2"/>
    <w:rsid w:val="00D46F37"/>
    <w:rsid w:val="00D471C4"/>
    <w:rsid w:val="00D54AE4"/>
    <w:rsid w:val="00D54CDE"/>
    <w:rsid w:val="00D56185"/>
    <w:rsid w:val="00D60FE4"/>
    <w:rsid w:val="00D634CE"/>
    <w:rsid w:val="00D64ADB"/>
    <w:rsid w:val="00D66013"/>
    <w:rsid w:val="00D66AC7"/>
    <w:rsid w:val="00D7123A"/>
    <w:rsid w:val="00D80DF3"/>
    <w:rsid w:val="00D91E6C"/>
    <w:rsid w:val="00DA28C7"/>
    <w:rsid w:val="00DA48CF"/>
    <w:rsid w:val="00DB25BD"/>
    <w:rsid w:val="00DB7EDB"/>
    <w:rsid w:val="00DC18A2"/>
    <w:rsid w:val="00DD2360"/>
    <w:rsid w:val="00DD4831"/>
    <w:rsid w:val="00DE2356"/>
    <w:rsid w:val="00DF0DC6"/>
    <w:rsid w:val="00DF3789"/>
    <w:rsid w:val="00DF7953"/>
    <w:rsid w:val="00E06075"/>
    <w:rsid w:val="00E27F8A"/>
    <w:rsid w:val="00E31177"/>
    <w:rsid w:val="00E340A7"/>
    <w:rsid w:val="00E401DA"/>
    <w:rsid w:val="00E4237C"/>
    <w:rsid w:val="00E453FC"/>
    <w:rsid w:val="00E50193"/>
    <w:rsid w:val="00E50F7D"/>
    <w:rsid w:val="00E721B8"/>
    <w:rsid w:val="00E72EEB"/>
    <w:rsid w:val="00E76E9C"/>
    <w:rsid w:val="00E901AE"/>
    <w:rsid w:val="00E90BAD"/>
    <w:rsid w:val="00E91578"/>
    <w:rsid w:val="00EA0730"/>
    <w:rsid w:val="00EA1D9A"/>
    <w:rsid w:val="00EA3F6E"/>
    <w:rsid w:val="00EA57FB"/>
    <w:rsid w:val="00EB3800"/>
    <w:rsid w:val="00EC0332"/>
    <w:rsid w:val="00EC069B"/>
    <w:rsid w:val="00EC53DE"/>
    <w:rsid w:val="00EC5C66"/>
    <w:rsid w:val="00EC6733"/>
    <w:rsid w:val="00ED1FAD"/>
    <w:rsid w:val="00EE1691"/>
    <w:rsid w:val="00EF6D00"/>
    <w:rsid w:val="00F008BF"/>
    <w:rsid w:val="00F0154D"/>
    <w:rsid w:val="00F115F6"/>
    <w:rsid w:val="00F206A1"/>
    <w:rsid w:val="00F20F24"/>
    <w:rsid w:val="00F30BDE"/>
    <w:rsid w:val="00F5249E"/>
    <w:rsid w:val="00F5323F"/>
    <w:rsid w:val="00F56E3F"/>
    <w:rsid w:val="00F61525"/>
    <w:rsid w:val="00F7559B"/>
    <w:rsid w:val="00F76802"/>
    <w:rsid w:val="00F80E87"/>
    <w:rsid w:val="00F876C0"/>
    <w:rsid w:val="00F90CDB"/>
    <w:rsid w:val="00F94765"/>
    <w:rsid w:val="00F95965"/>
    <w:rsid w:val="00FA0067"/>
    <w:rsid w:val="00FA19AB"/>
    <w:rsid w:val="00FA7622"/>
    <w:rsid w:val="00FD0ACD"/>
    <w:rsid w:val="00FD0FFD"/>
    <w:rsid w:val="00FD10FE"/>
    <w:rsid w:val="00FD7C49"/>
    <w:rsid w:val="00FE0195"/>
    <w:rsid w:val="00FE1AB0"/>
    <w:rsid w:val="00FE6AE5"/>
    <w:rsid w:val="00FE77AF"/>
    <w:rsid w:val="00FF1E42"/>
    <w:rsid w:val="00FF27B3"/>
    <w:rsid w:val="00FF6AE6"/>
    <w:rsid w:val="00FF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54F157"/>
  <w15:docId w15:val="{B465DDCD-E0D3-4956-98DB-39EC4C066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3142"/>
    <w:rPr>
      <w:color w:val="0000FF"/>
      <w:u w:val="single"/>
    </w:rPr>
  </w:style>
  <w:style w:type="paragraph" w:styleId="Header">
    <w:name w:val="header"/>
    <w:basedOn w:val="Normal"/>
    <w:rsid w:val="00C63142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rsid w:val="00C63142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D07E4C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D07E4C"/>
    <w:rPr>
      <w:rFonts w:ascii="Tahoma" w:hAnsi="Tahoma" w:cs="Tahoma"/>
      <w:sz w:val="16"/>
      <w:szCs w:val="16"/>
    </w:rPr>
  </w:style>
  <w:style w:type="character" w:customStyle="1" w:styleId="FooterChar">
    <w:name w:val="Footer Char"/>
    <w:link w:val="Footer"/>
    <w:rsid w:val="00DD4831"/>
    <w:rPr>
      <w:sz w:val="24"/>
      <w:szCs w:val="24"/>
    </w:rPr>
  </w:style>
  <w:style w:type="character" w:styleId="FollowedHyperlink">
    <w:name w:val="FollowedHyperlink"/>
    <w:basedOn w:val="DefaultParagraphFont"/>
    <w:semiHidden/>
    <w:unhideWhenUsed/>
    <w:rsid w:val="004E19D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987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mc.ca/join-us/certification/elder-mediation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fmc.ca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rie\Desktop\2019%20Elder%20Mediation%20Annual%20Certification%20Maintenance%20Form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2019 Elder Mediation Annual Certification Maintenance Form</Template>
  <TotalTime>1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Province of British Columbia</Company>
  <LinksUpToDate>false</LinksUpToDate>
  <CharactersWithSpaces>2441</CharactersWithSpaces>
  <SharedDoc>false</SharedDoc>
  <HLinks>
    <vt:vector size="6" baseType="variant">
      <vt:variant>
        <vt:i4>6422642</vt:i4>
      </vt:variant>
      <vt:variant>
        <vt:i4>12</vt:i4>
      </vt:variant>
      <vt:variant>
        <vt:i4>0</vt:i4>
      </vt:variant>
      <vt:variant>
        <vt:i4>5</vt:i4>
      </vt:variant>
      <vt:variant>
        <vt:lpwstr>http://www.fmc.ca/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Brann</dc:creator>
  <cp:lastModifiedBy>Sue Bedier</cp:lastModifiedBy>
  <cp:revision>3</cp:revision>
  <cp:lastPrinted>2020-11-09T03:26:00Z</cp:lastPrinted>
  <dcterms:created xsi:type="dcterms:W3CDTF">2025-01-29T17:10:00Z</dcterms:created>
  <dcterms:modified xsi:type="dcterms:W3CDTF">2025-01-29T17:10:00Z</dcterms:modified>
</cp:coreProperties>
</file>